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53"/>
        <w:gridCol w:w="2353"/>
        <w:gridCol w:w="1700"/>
      </w:tblGrid>
      <w:tr w:rsidR="00C32FFF" w:rsidRPr="00A34300" w14:paraId="797D9567" w14:textId="77777777" w:rsidTr="00C32FFF">
        <w:trPr>
          <w:trHeight w:val="351"/>
          <w:jc w:val="center"/>
        </w:trPr>
        <w:tc>
          <w:tcPr>
            <w:tcW w:w="6153" w:type="dxa"/>
            <w:vMerge w:val="restart"/>
            <w:shd w:val="clear" w:color="auto" w:fill="FFFFCC"/>
            <w:vAlign w:val="center"/>
          </w:tcPr>
          <w:p w14:paraId="4B121737" w14:textId="77777777" w:rsidR="00C32FFF" w:rsidRPr="00A34300" w:rsidRDefault="00C32FFF" w:rsidP="001C31A7">
            <w:pPr>
              <w:jc w:val="center"/>
              <w:rPr>
                <w:color w:val="FF0000"/>
              </w:rPr>
            </w:pPr>
            <w:r w:rsidRPr="00A34300">
              <w:rPr>
                <w:color w:val="FF0000"/>
              </w:rPr>
              <w:t xml:space="preserve">MAITRISE </w:t>
            </w:r>
            <w:r>
              <w:rPr>
                <w:color w:val="FF0000"/>
              </w:rPr>
              <w:t xml:space="preserve">D’ŒUVRE HYDRAULIQUE FLUVIALE </w:t>
            </w:r>
          </w:p>
        </w:tc>
        <w:tc>
          <w:tcPr>
            <w:tcW w:w="2353" w:type="dxa"/>
            <w:vMerge w:val="restart"/>
            <w:shd w:val="clear" w:color="auto" w:fill="FFFFCC"/>
            <w:vAlign w:val="center"/>
          </w:tcPr>
          <w:p w14:paraId="10118675" w14:textId="77777777" w:rsidR="00C32FFF" w:rsidRPr="00A34300" w:rsidRDefault="00C32FFF" w:rsidP="00A3430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CONTINUITE ECOLOGIQUE </w:t>
            </w:r>
          </w:p>
        </w:tc>
        <w:tc>
          <w:tcPr>
            <w:tcW w:w="1700" w:type="dxa"/>
            <w:shd w:val="clear" w:color="auto" w:fill="FFFFCC"/>
            <w:vAlign w:val="center"/>
          </w:tcPr>
          <w:p w14:paraId="0B5FE916" w14:textId="77777777" w:rsidR="00C32FFF" w:rsidRPr="00A34300" w:rsidRDefault="00C32FFF" w:rsidP="00A3430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ANNEE 2019 </w:t>
            </w:r>
          </w:p>
        </w:tc>
      </w:tr>
      <w:tr w:rsidR="00C32FFF" w:rsidRPr="00A34300" w14:paraId="4B3722BF" w14:textId="77777777" w:rsidTr="00A34300">
        <w:trPr>
          <w:trHeight w:hRule="exact" w:val="350"/>
          <w:jc w:val="center"/>
        </w:trPr>
        <w:tc>
          <w:tcPr>
            <w:tcW w:w="6153" w:type="dxa"/>
            <w:vMerge/>
            <w:shd w:val="clear" w:color="auto" w:fill="FFFFCC"/>
            <w:vAlign w:val="center"/>
          </w:tcPr>
          <w:p w14:paraId="6F049281" w14:textId="77777777" w:rsidR="00C32FFF" w:rsidRPr="00A34300" w:rsidRDefault="00C32FFF" w:rsidP="001C31A7">
            <w:pPr>
              <w:jc w:val="center"/>
              <w:rPr>
                <w:color w:val="FF0000"/>
              </w:rPr>
            </w:pPr>
          </w:p>
        </w:tc>
        <w:tc>
          <w:tcPr>
            <w:tcW w:w="2353" w:type="dxa"/>
            <w:vMerge/>
            <w:shd w:val="clear" w:color="auto" w:fill="FFFFCC"/>
            <w:vAlign w:val="center"/>
          </w:tcPr>
          <w:p w14:paraId="1D755E9E" w14:textId="77777777" w:rsidR="00C32FFF" w:rsidRDefault="00C32FFF" w:rsidP="00A34300">
            <w:pPr>
              <w:jc w:val="center"/>
              <w:rPr>
                <w:color w:val="FF0000"/>
              </w:rPr>
            </w:pPr>
          </w:p>
        </w:tc>
        <w:tc>
          <w:tcPr>
            <w:tcW w:w="1700" w:type="dxa"/>
            <w:shd w:val="clear" w:color="auto" w:fill="FFFFCC"/>
            <w:vAlign w:val="center"/>
          </w:tcPr>
          <w:p w14:paraId="3ABBA1B3" w14:textId="3CD4B0A7" w:rsidR="00C32FFF" w:rsidRDefault="00C32FFF" w:rsidP="00A3430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AFF0051</w:t>
            </w:r>
          </w:p>
        </w:tc>
      </w:tr>
    </w:tbl>
    <w:p w14:paraId="61D99B42" w14:textId="77777777" w:rsidR="00A34300" w:rsidRDefault="000F3F67" w:rsidP="00E501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F190E" wp14:editId="22112D64">
                <wp:simplePos x="0" y="0"/>
                <wp:positionH relativeFrom="column">
                  <wp:posOffset>-496570</wp:posOffset>
                </wp:positionH>
                <wp:positionV relativeFrom="paragraph">
                  <wp:posOffset>69850</wp:posOffset>
                </wp:positionV>
                <wp:extent cx="3027045" cy="3443605"/>
                <wp:effectExtent l="0" t="0" r="20955" b="2349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045" cy="344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0C760" w14:textId="77777777" w:rsidR="008D7A45" w:rsidRDefault="008D7A45" w:rsidP="001C31A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6ED7775" w14:textId="77777777" w:rsidR="007D4B54" w:rsidRDefault="007D4B54" w:rsidP="001C31A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F0C8537" w14:textId="77777777" w:rsidR="007D4B54" w:rsidRPr="001C31A7" w:rsidRDefault="00D33E98" w:rsidP="001C31A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C2DD1" wp14:editId="18A68A63">
                                  <wp:extent cx="2705735" cy="2202180"/>
                                  <wp:effectExtent l="0" t="0" r="0" b="762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735" cy="220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19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9.1pt;margin-top:5.5pt;width:238.35pt;height:2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">
                <v:stroke dashstyle="1 1" endcap="round"/>
                <v:textbox>
                  <w:txbxContent>
                    <w:p w14:paraId="2600C760" w14:textId="77777777" w:rsidR="008D7A45" w:rsidRDefault="008D7A45" w:rsidP="001C31A7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06ED7775" w14:textId="77777777" w:rsidR="007D4B54" w:rsidRDefault="007D4B54" w:rsidP="001C31A7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5F0C8537" w14:textId="77777777" w:rsidR="007D4B54" w:rsidRPr="001C31A7" w:rsidRDefault="00D33E98" w:rsidP="001C31A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EC2DD1" wp14:editId="18A68A63">
                            <wp:extent cx="2705735" cy="2202180"/>
                            <wp:effectExtent l="0" t="0" r="0" b="762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735" cy="220218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3E9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07202F" wp14:editId="146A7029">
                <wp:simplePos x="0" y="0"/>
                <wp:positionH relativeFrom="column">
                  <wp:posOffset>2809240</wp:posOffset>
                </wp:positionH>
                <wp:positionV relativeFrom="paragraph">
                  <wp:posOffset>68580</wp:posOffset>
                </wp:positionV>
                <wp:extent cx="3296920" cy="1370965"/>
                <wp:effectExtent l="0" t="0" r="0" b="63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CDE2D" w14:textId="77777777" w:rsidR="008D7A45" w:rsidRPr="00A34300" w:rsidRDefault="008D7A45" w:rsidP="00A34300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u w:val="single"/>
                              </w:rPr>
                            </w:pPr>
                            <w:r w:rsidRPr="00A34300">
                              <w:rPr>
                                <w:b/>
                                <w:color w:val="0070C0"/>
                                <w:sz w:val="36"/>
                                <w:u w:val="single"/>
                              </w:rPr>
                              <w:t>MAITRE D’OUVRAGE</w:t>
                            </w:r>
                          </w:p>
                          <w:p w14:paraId="35E42D1B" w14:textId="77777777" w:rsidR="008D7A45" w:rsidRDefault="00D33E98" w:rsidP="00A34300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7BB53" wp14:editId="517A444E">
                                  <wp:extent cx="1691640" cy="848576"/>
                                  <wp:effectExtent l="0" t="0" r="3810" b="889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863" cy="86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A32699" w14:textId="77777777" w:rsidR="008D7A45" w:rsidRPr="00A34300" w:rsidRDefault="008D7A45" w:rsidP="00C26642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202F" id="_x0000_s1027" type="#_x0000_t202" style="position:absolute;left:0;text-align:left;margin-left:221.2pt;margin-top:5.4pt;width:259.6pt;height:10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">
                <v:stroke dashstyle="1 1" endcap="round"/>
                <v:textbox>
                  <w:txbxContent>
                    <w:p w14:paraId="2EFCDE2D" w14:textId="77777777" w:rsidR="008D7A45" w:rsidRPr="00A34300" w:rsidRDefault="008D7A45" w:rsidP="00A34300">
                      <w:pPr>
                        <w:jc w:val="center"/>
                        <w:rPr>
                          <w:b/>
                          <w:color w:val="0070C0"/>
                          <w:sz w:val="36"/>
                          <w:u w:val="single"/>
                        </w:rPr>
                      </w:pPr>
                      <w:r w:rsidRPr="00A34300">
                        <w:rPr>
                          <w:b/>
                          <w:color w:val="0070C0"/>
                          <w:sz w:val="36"/>
                          <w:u w:val="single"/>
                        </w:rPr>
                        <w:t>MAITRE D’OUVRAGE</w:t>
                      </w:r>
                    </w:p>
                    <w:p w14:paraId="35E42D1B" w14:textId="77777777" w:rsidR="008D7A45" w:rsidRDefault="00D33E98" w:rsidP="00A34300">
                      <w:pPr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17BB53" wp14:editId="517A444E">
                            <wp:extent cx="1691640" cy="848576"/>
                            <wp:effectExtent l="0" t="0" r="3810" b="889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863" cy="86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A32699" w14:textId="77777777" w:rsidR="008D7A45" w:rsidRPr="00A34300" w:rsidRDefault="008D7A45" w:rsidP="00C26642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262324" w14:textId="77777777" w:rsidR="00A34300" w:rsidRPr="00E50147" w:rsidRDefault="000F3F67" w:rsidP="00E5014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5D9A81" wp14:editId="6BFD16E2">
                <wp:simplePos x="0" y="0"/>
                <wp:positionH relativeFrom="column">
                  <wp:posOffset>-504190</wp:posOffset>
                </wp:positionH>
                <wp:positionV relativeFrom="paragraph">
                  <wp:posOffset>3566160</wp:posOffset>
                </wp:positionV>
                <wp:extent cx="3035935" cy="4328160"/>
                <wp:effectExtent l="0" t="0" r="12065" b="1524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432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0844F" w14:textId="77777777" w:rsidR="008D7A45" w:rsidRDefault="008D7A45" w:rsidP="001A1BB4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u w:val="single"/>
                              </w:rPr>
                              <w:t>DESCRIPTIF DES TRAVAUX</w:t>
                            </w:r>
                          </w:p>
                          <w:p w14:paraId="6B7093C1" w14:textId="77777777" w:rsidR="000F3F67" w:rsidRPr="00A34300" w:rsidRDefault="000F3F67" w:rsidP="001A1BB4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u w:val="single"/>
                              </w:rPr>
                            </w:pPr>
                          </w:p>
                          <w:p w14:paraId="58E130C6" w14:textId="77777777" w:rsidR="000F3F67" w:rsidRDefault="000F3F67" w:rsidP="000F3F67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Elaboration des pièces du DCE, analyse offres et montage dossiers entreprise.</w:t>
                            </w:r>
                          </w:p>
                          <w:p w14:paraId="5218F7DE" w14:textId="77777777" w:rsidR="000F3F67" w:rsidRDefault="000F3F67" w:rsidP="000F3F67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Mise en place tôles acier pour batardeau</w:t>
                            </w:r>
                          </w:p>
                          <w:p w14:paraId="22E9D49F" w14:textId="77777777" w:rsidR="000F3F67" w:rsidRDefault="000F3F67" w:rsidP="000F3F67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Mise en œuvre vantelle acier galvanisé au niveau de la porte à flot.</w:t>
                            </w:r>
                          </w:p>
                          <w:p w14:paraId="7F8E8A7C" w14:textId="77777777" w:rsidR="000F3F67" w:rsidRDefault="000F3F67" w:rsidP="000F3F67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Enlèvement de l’ancienne pelle et mise en œuvre d’une pelle neuve en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avier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galvanisé.</w:t>
                            </w:r>
                          </w:p>
                          <w:p w14:paraId="1A63B621" w14:textId="77777777" w:rsidR="000F3F67" w:rsidRDefault="000F3F67" w:rsidP="000F3F67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Fourniture et mise en place de garde-corps, d’échelles et passerelle type caillebotis pour manipulation de la vantelle.</w:t>
                            </w:r>
                          </w:p>
                          <w:p w14:paraId="7E4EC5DC" w14:textId="77777777" w:rsidR="000F3F67" w:rsidRDefault="000F3F67" w:rsidP="000F3F67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Protection de berges en enrochement à l’amont et recépage des pieux.</w:t>
                            </w:r>
                          </w:p>
                          <w:p w14:paraId="2F0979C4" w14:textId="77777777" w:rsidR="000F3F67" w:rsidRDefault="000F3F67" w:rsidP="000F3F67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  <w:p w14:paraId="19911CF6" w14:textId="77777777" w:rsidR="000F3F67" w:rsidRDefault="000F3F67" w:rsidP="000F3F67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 w:rsidRPr="000F3F67">
                              <w:rPr>
                                <w:b/>
                                <w:bCs/>
                                <w:u w:val="single"/>
                              </w:rPr>
                              <w:t>Particularité du projet</w:t>
                            </w:r>
                            <w:r>
                              <w:rPr>
                                <w:b/>
                                <w:bCs/>
                              </w:rPr>
                              <w:t> : Travail en zone soumise à l’influence des marées.</w:t>
                            </w:r>
                          </w:p>
                          <w:p w14:paraId="6F10CB27" w14:textId="77777777" w:rsidR="000F3F67" w:rsidRDefault="000F3F67" w:rsidP="0051686A">
                            <w:pPr>
                              <w:widowControl w:val="0"/>
                              <w:ind w:left="284"/>
                              <w:rPr>
                                <w:b/>
                                <w:bCs/>
                              </w:rPr>
                            </w:pPr>
                          </w:p>
                          <w:p w14:paraId="724E8370" w14:textId="77777777" w:rsidR="000F3F67" w:rsidRDefault="000F3F67" w:rsidP="0051686A">
                            <w:pPr>
                              <w:widowControl w:val="0"/>
                              <w:ind w:left="284"/>
                              <w:rPr>
                                <w:b/>
                                <w:bCs/>
                              </w:rPr>
                            </w:pPr>
                          </w:p>
                          <w:p w14:paraId="49154BA9" w14:textId="77777777" w:rsidR="000F3F67" w:rsidRDefault="000F3F67" w:rsidP="0051686A">
                            <w:pPr>
                              <w:widowControl w:val="0"/>
                              <w:ind w:left="284"/>
                              <w:rPr>
                                <w:b/>
                                <w:bCs/>
                              </w:rPr>
                            </w:pPr>
                          </w:p>
                          <w:p w14:paraId="5104627E" w14:textId="77777777" w:rsidR="0051686A" w:rsidRDefault="008E6236" w:rsidP="0051686A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Travaux achevés le : </w:t>
                            </w:r>
                            <w:r w:rsidR="008614BA">
                              <w:rPr>
                                <w:b/>
                                <w:bCs/>
                              </w:rPr>
                              <w:t>01/02/</w:t>
                            </w:r>
                            <w:r w:rsidR="00D33E98">
                              <w:rPr>
                                <w:b/>
                                <w:bCs/>
                              </w:rPr>
                              <w:t>2019</w:t>
                            </w:r>
                          </w:p>
                          <w:p w14:paraId="30435C48" w14:textId="77777777" w:rsidR="008E6236" w:rsidRDefault="008E6236" w:rsidP="008E6236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</w:p>
                          <w:p w14:paraId="23380E33" w14:textId="77777777" w:rsidR="008E6236" w:rsidRPr="0051686A" w:rsidRDefault="008E6236" w:rsidP="0051686A">
                            <w:pPr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Montant travaux : </w:t>
                            </w:r>
                            <w:r w:rsidR="00D33E98">
                              <w:rPr>
                                <w:b/>
                                <w:bCs/>
                              </w:rPr>
                              <w:t xml:space="preserve">73 390,00 </w:t>
                            </w:r>
                            <w:r>
                              <w:rPr>
                                <w:b/>
                                <w:bCs/>
                              </w:rPr>
                              <w:t>€</w:t>
                            </w:r>
                          </w:p>
                          <w:p w14:paraId="38857E6A" w14:textId="77777777" w:rsidR="008D7A45" w:rsidRPr="00A34300" w:rsidRDefault="008D7A45" w:rsidP="001A1BB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9A81" id="_x0000_s1028" type="#_x0000_t202" style="position:absolute;left:0;text-align:left;margin-left:-39.7pt;margin-top:280.8pt;width:239.05pt;height:3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">
                <v:stroke dashstyle="1 1" endcap="round"/>
                <v:textbox>
                  <w:txbxContent>
                    <w:p w14:paraId="45D0844F" w14:textId="77777777" w:rsidR="008D7A45" w:rsidRDefault="008D7A45" w:rsidP="001A1BB4">
                      <w:pPr>
                        <w:jc w:val="center"/>
                        <w:rPr>
                          <w:b/>
                          <w:color w:val="0070C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u w:val="single"/>
                        </w:rPr>
                        <w:t>DESCRIPTIF DES TRAVAUX</w:t>
                      </w:r>
                    </w:p>
                    <w:p w14:paraId="6B7093C1" w14:textId="77777777" w:rsidR="000F3F67" w:rsidRPr="00A34300" w:rsidRDefault="000F3F67" w:rsidP="001A1BB4">
                      <w:pPr>
                        <w:jc w:val="center"/>
                        <w:rPr>
                          <w:b/>
                          <w:color w:val="0070C0"/>
                          <w:sz w:val="28"/>
                          <w:u w:val="single"/>
                        </w:rPr>
                      </w:pPr>
                    </w:p>
                    <w:p w14:paraId="58E130C6" w14:textId="77777777" w:rsidR="000F3F67" w:rsidRDefault="000F3F67" w:rsidP="000F3F67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Elaboration des pièces du DCE, analyse offres et montage dossiers entreprise.</w:t>
                      </w:r>
                    </w:p>
                    <w:p w14:paraId="5218F7DE" w14:textId="77777777" w:rsidR="000F3F67" w:rsidRDefault="000F3F67" w:rsidP="000F3F67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Mise en place tôles acier pour batardeau</w:t>
                      </w:r>
                    </w:p>
                    <w:p w14:paraId="22E9D49F" w14:textId="77777777" w:rsidR="000F3F67" w:rsidRDefault="000F3F67" w:rsidP="000F3F67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Mise en œuvre vantelle acier galvanisé au niveau de la porte à flot.</w:t>
                      </w:r>
                    </w:p>
                    <w:p w14:paraId="7F8E8A7C" w14:textId="77777777" w:rsidR="000F3F67" w:rsidRDefault="000F3F67" w:rsidP="000F3F67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Enlèvement de l’ancienne pelle et mise en œuvre d’une pelle neuve en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avier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galvanisé.</w:t>
                      </w:r>
                    </w:p>
                    <w:p w14:paraId="1A63B621" w14:textId="77777777" w:rsidR="000F3F67" w:rsidRDefault="000F3F67" w:rsidP="000F3F67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Fourniture et mise en place de garde-corps, d’échelles et passerelle type caillebotis pour manipulation de la vantelle.</w:t>
                      </w:r>
                    </w:p>
                    <w:p w14:paraId="7E4EC5DC" w14:textId="77777777" w:rsidR="000F3F67" w:rsidRDefault="000F3F67" w:rsidP="000F3F67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Protection de berges en enrochement à l’amont et recépage des pieux.</w:t>
                      </w:r>
                    </w:p>
                    <w:p w14:paraId="2F0979C4" w14:textId="77777777" w:rsidR="000F3F67" w:rsidRDefault="000F3F67" w:rsidP="000F3F67">
                      <w:pPr>
                        <w:widowControl w:val="0"/>
                        <w:rPr>
                          <w:b/>
                          <w:bCs/>
                        </w:rPr>
                      </w:pPr>
                    </w:p>
                    <w:p w14:paraId="19911CF6" w14:textId="77777777" w:rsidR="000F3F67" w:rsidRDefault="000F3F67" w:rsidP="000F3F67">
                      <w:pPr>
                        <w:widowControl w:val="0"/>
                        <w:rPr>
                          <w:b/>
                          <w:bCs/>
                        </w:rPr>
                      </w:pPr>
                      <w:r w:rsidRPr="000F3F67">
                        <w:rPr>
                          <w:b/>
                          <w:bCs/>
                          <w:u w:val="single"/>
                        </w:rPr>
                        <w:t>Particularité du projet</w:t>
                      </w:r>
                      <w:r>
                        <w:rPr>
                          <w:b/>
                          <w:bCs/>
                        </w:rPr>
                        <w:t> : Travail en zone soumise à l’influence des marées.</w:t>
                      </w:r>
                    </w:p>
                    <w:p w14:paraId="6F10CB27" w14:textId="77777777" w:rsidR="000F3F67" w:rsidRDefault="000F3F67" w:rsidP="0051686A">
                      <w:pPr>
                        <w:widowControl w:val="0"/>
                        <w:ind w:left="284"/>
                        <w:rPr>
                          <w:b/>
                          <w:bCs/>
                        </w:rPr>
                      </w:pPr>
                    </w:p>
                    <w:p w14:paraId="724E8370" w14:textId="77777777" w:rsidR="000F3F67" w:rsidRDefault="000F3F67" w:rsidP="0051686A">
                      <w:pPr>
                        <w:widowControl w:val="0"/>
                        <w:ind w:left="284"/>
                        <w:rPr>
                          <w:b/>
                          <w:bCs/>
                        </w:rPr>
                      </w:pPr>
                    </w:p>
                    <w:p w14:paraId="49154BA9" w14:textId="77777777" w:rsidR="000F3F67" w:rsidRDefault="000F3F67" w:rsidP="0051686A">
                      <w:pPr>
                        <w:widowControl w:val="0"/>
                        <w:ind w:left="284"/>
                        <w:rPr>
                          <w:b/>
                          <w:bCs/>
                        </w:rPr>
                      </w:pPr>
                    </w:p>
                    <w:p w14:paraId="5104627E" w14:textId="77777777" w:rsidR="0051686A" w:rsidRDefault="008E6236" w:rsidP="0051686A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Travaux achevés le : </w:t>
                      </w:r>
                      <w:r w:rsidR="008614BA">
                        <w:rPr>
                          <w:b/>
                          <w:bCs/>
                        </w:rPr>
                        <w:t>01/02/</w:t>
                      </w:r>
                      <w:r w:rsidR="00D33E98">
                        <w:rPr>
                          <w:b/>
                          <w:bCs/>
                        </w:rPr>
                        <w:t>2019</w:t>
                      </w:r>
                    </w:p>
                    <w:p w14:paraId="30435C48" w14:textId="77777777" w:rsidR="008E6236" w:rsidRDefault="008E6236" w:rsidP="008E6236">
                      <w:pPr>
                        <w:pStyle w:val="Paragraphedeliste"/>
                        <w:rPr>
                          <w:b/>
                          <w:bCs/>
                        </w:rPr>
                      </w:pPr>
                    </w:p>
                    <w:p w14:paraId="23380E33" w14:textId="77777777" w:rsidR="008E6236" w:rsidRPr="0051686A" w:rsidRDefault="008E6236" w:rsidP="0051686A">
                      <w:pPr>
                        <w:widowControl w:val="0"/>
                        <w:numPr>
                          <w:ilvl w:val="0"/>
                          <w:numId w:val="20"/>
                        </w:numPr>
                        <w:ind w:left="2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Montant travaux : </w:t>
                      </w:r>
                      <w:r w:rsidR="00D33E98">
                        <w:rPr>
                          <w:b/>
                          <w:bCs/>
                        </w:rPr>
                        <w:t xml:space="preserve">73 390,00 </w:t>
                      </w:r>
                      <w:r>
                        <w:rPr>
                          <w:b/>
                          <w:bCs/>
                        </w:rPr>
                        <w:t>€</w:t>
                      </w:r>
                    </w:p>
                    <w:p w14:paraId="38857E6A" w14:textId="77777777" w:rsidR="008D7A45" w:rsidRPr="00A34300" w:rsidRDefault="008D7A45" w:rsidP="001A1BB4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E9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63DC01" wp14:editId="7CFBEE99">
                <wp:simplePos x="0" y="0"/>
                <wp:positionH relativeFrom="column">
                  <wp:posOffset>2810510</wp:posOffset>
                </wp:positionH>
                <wp:positionV relativeFrom="paragraph">
                  <wp:posOffset>1424940</wp:posOffset>
                </wp:positionV>
                <wp:extent cx="3296920" cy="1653540"/>
                <wp:effectExtent l="0" t="0" r="17780" b="2286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A3EB7" w14:textId="77777777" w:rsidR="008D7A45" w:rsidRPr="00A34300" w:rsidRDefault="008D7A45" w:rsidP="00A34300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  <w:u w:val="single"/>
                              </w:rPr>
                              <w:t>OPERATION</w:t>
                            </w:r>
                          </w:p>
                          <w:p w14:paraId="37D4C607" w14:textId="77777777" w:rsidR="00C26642" w:rsidRPr="008614BA" w:rsidRDefault="00D33E98" w:rsidP="00A3430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614BA">
                              <w:rPr>
                                <w:sz w:val="32"/>
                              </w:rPr>
                              <w:t xml:space="preserve">Restauration de la continuité écologique de l’ouvrage de </w:t>
                            </w:r>
                            <w:proofErr w:type="spellStart"/>
                            <w:r w:rsidRPr="008614BA">
                              <w:rPr>
                                <w:sz w:val="32"/>
                              </w:rPr>
                              <w:t>Bernu</w:t>
                            </w:r>
                            <w:proofErr w:type="spellEnd"/>
                            <w:r w:rsidRPr="008614BA">
                              <w:rPr>
                                <w:sz w:val="32"/>
                              </w:rPr>
                              <w:t xml:space="preserve"> et l’ouvrage de Bourgogne – Réfection des portes à flots et vannes du </w:t>
                            </w:r>
                            <w:proofErr w:type="spellStart"/>
                            <w:r w:rsidRPr="008614BA">
                              <w:rPr>
                                <w:sz w:val="32"/>
                              </w:rPr>
                              <w:t>Bernu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DC01" id="_x0000_s1029" type="#_x0000_t202" style="position:absolute;left:0;text-align:left;margin-left:221.3pt;margin-top:112.2pt;width:259.6pt;height:13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">
                <v:stroke dashstyle="1 1" endcap="round"/>
                <v:textbox>
                  <w:txbxContent>
                    <w:p w14:paraId="26CA3EB7" w14:textId="77777777" w:rsidR="008D7A45" w:rsidRPr="00A34300" w:rsidRDefault="008D7A45" w:rsidP="00A34300">
                      <w:pPr>
                        <w:jc w:val="center"/>
                        <w:rPr>
                          <w:b/>
                          <w:color w:val="0070C0"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  <w:u w:val="single"/>
                        </w:rPr>
                        <w:t>OPERATION</w:t>
                      </w:r>
                    </w:p>
                    <w:p w14:paraId="37D4C607" w14:textId="77777777" w:rsidR="00C26642" w:rsidRPr="008614BA" w:rsidRDefault="00D33E98" w:rsidP="00A34300">
                      <w:pPr>
                        <w:jc w:val="center"/>
                        <w:rPr>
                          <w:sz w:val="32"/>
                        </w:rPr>
                      </w:pPr>
                      <w:r w:rsidRPr="008614BA">
                        <w:rPr>
                          <w:sz w:val="32"/>
                        </w:rPr>
                        <w:t xml:space="preserve">Restauration de la continuité écologique de l’ouvrage de </w:t>
                      </w:r>
                      <w:proofErr w:type="spellStart"/>
                      <w:r w:rsidRPr="008614BA">
                        <w:rPr>
                          <w:sz w:val="32"/>
                        </w:rPr>
                        <w:t>Bernu</w:t>
                      </w:r>
                      <w:proofErr w:type="spellEnd"/>
                      <w:r w:rsidRPr="008614BA">
                        <w:rPr>
                          <w:sz w:val="32"/>
                        </w:rPr>
                        <w:t xml:space="preserve"> et l’ouvrage de Bourgogne – Réfection des portes à flots et vannes du </w:t>
                      </w:r>
                      <w:proofErr w:type="spellStart"/>
                      <w:r w:rsidRPr="008614BA">
                        <w:rPr>
                          <w:sz w:val="32"/>
                        </w:rPr>
                        <w:t>Bernu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77BF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FD546C" wp14:editId="7C9CA25A">
                <wp:simplePos x="0" y="0"/>
                <wp:positionH relativeFrom="column">
                  <wp:posOffset>2810510</wp:posOffset>
                </wp:positionH>
                <wp:positionV relativeFrom="paragraph">
                  <wp:posOffset>4922520</wp:posOffset>
                </wp:positionV>
                <wp:extent cx="3296920" cy="2850515"/>
                <wp:effectExtent l="0" t="0" r="17780" b="26035"/>
                <wp:wrapTight wrapText="bothSides">
                  <wp:wrapPolygon edited="0">
                    <wp:start x="0" y="0"/>
                    <wp:lineTo x="0" y="21653"/>
                    <wp:lineTo x="21592" y="21653"/>
                    <wp:lineTo x="21592" y="0"/>
                    <wp:lineTo x="0" y="0"/>
                  </wp:wrapPolygon>
                </wp:wrapTight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28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C471" w14:textId="77777777" w:rsidR="007D4B54" w:rsidRDefault="007D4B54" w:rsidP="001C31A7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14:paraId="5780F83E" w14:textId="77777777" w:rsidR="00D33E98" w:rsidRPr="007D4B54" w:rsidRDefault="00D33E98" w:rsidP="001C31A7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B466A" wp14:editId="11E947CC">
                                  <wp:extent cx="2918460" cy="1996175"/>
                                  <wp:effectExtent l="0" t="0" r="0" b="444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8538" cy="2003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546C" id="_x0000_s1030" type="#_x0000_t202" style="position:absolute;left:0;text-align:left;margin-left:221.3pt;margin-top:387.6pt;width:259.6pt;height:22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">
                <v:stroke dashstyle="1 1" endcap="round"/>
                <v:textbox>
                  <w:txbxContent>
                    <w:p w14:paraId="22D4C471" w14:textId="77777777" w:rsidR="007D4B54" w:rsidRDefault="007D4B54" w:rsidP="001C31A7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</w:p>
                    <w:p w14:paraId="5780F83E" w14:textId="77777777" w:rsidR="00D33E98" w:rsidRPr="007D4B54" w:rsidRDefault="00D33E98" w:rsidP="001C31A7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9B466A" wp14:editId="11E947CC">
                            <wp:extent cx="2918460" cy="1996175"/>
                            <wp:effectExtent l="0" t="0" r="0" b="444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8538" cy="200306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C77B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0D3ED9" wp14:editId="3730D0E4">
                <wp:simplePos x="0" y="0"/>
                <wp:positionH relativeFrom="column">
                  <wp:posOffset>2809240</wp:posOffset>
                </wp:positionH>
                <wp:positionV relativeFrom="paragraph">
                  <wp:posOffset>3150235</wp:posOffset>
                </wp:positionV>
                <wp:extent cx="3296920" cy="166306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CAAB" w14:textId="77777777" w:rsidR="008D7A45" w:rsidRPr="00A34300" w:rsidRDefault="008D7A45" w:rsidP="00A34300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u w:val="single"/>
                              </w:rPr>
                            </w:pPr>
                            <w:r w:rsidRPr="00A34300">
                              <w:rPr>
                                <w:b/>
                                <w:color w:val="0070C0"/>
                                <w:sz w:val="28"/>
                                <w:u w:val="single"/>
                              </w:rPr>
                              <w:t>CARACTERISTIQUES DU CONTRAT</w:t>
                            </w:r>
                          </w:p>
                          <w:p w14:paraId="24B4DF7C" w14:textId="77777777" w:rsidR="008D7A45" w:rsidRDefault="008D7A45" w:rsidP="00A34300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  <w:p w14:paraId="49EE57F6" w14:textId="77777777" w:rsidR="008D7A45" w:rsidRDefault="008D7A45" w:rsidP="00A34300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Missions : </w:t>
                            </w:r>
                            <w:r w:rsidRPr="008614BA">
                              <w:rPr>
                                <w:b/>
                                <w:bCs/>
                              </w:rPr>
                              <w:t xml:space="preserve">Maitrise d’œuvre </w:t>
                            </w:r>
                            <w:r w:rsidR="00D33E98" w:rsidRPr="008614BA">
                              <w:rPr>
                                <w:b/>
                                <w:bCs/>
                              </w:rPr>
                              <w:t>(ACT-VISA-DET-AOR)</w:t>
                            </w:r>
                          </w:p>
                          <w:p w14:paraId="57B14FE2" w14:textId="77777777" w:rsidR="008D7A45" w:rsidRDefault="008D7A45" w:rsidP="00A34300">
                            <w:pPr>
                              <w:widowControl w:val="0"/>
                            </w:pPr>
                          </w:p>
                          <w:p w14:paraId="485270EF" w14:textId="77777777" w:rsidR="008D7A45" w:rsidRDefault="008D7A45" w:rsidP="00A34300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Sous-traitance : </w:t>
                            </w:r>
                            <w:r w:rsidR="008614BA" w:rsidRPr="008614BA">
                              <w:rPr>
                                <w:b/>
                                <w:bCs/>
                              </w:rPr>
                              <w:t>Aucune</w:t>
                            </w:r>
                          </w:p>
                          <w:p w14:paraId="1DC366E1" w14:textId="77777777" w:rsidR="008D7A45" w:rsidRDefault="008D7A45" w:rsidP="00A34300">
                            <w:pPr>
                              <w:widowControl w:val="0"/>
                            </w:pPr>
                          </w:p>
                          <w:p w14:paraId="6C4E8859" w14:textId="77777777" w:rsidR="008D7A45" w:rsidRDefault="008D7A45" w:rsidP="00A34300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Montant du contrat :  </w:t>
                            </w:r>
                            <w:r w:rsidR="00D33E98" w:rsidRPr="008614BA">
                              <w:rPr>
                                <w:b/>
                                <w:bCs/>
                              </w:rPr>
                              <w:t xml:space="preserve">4 825,00 </w:t>
                            </w:r>
                            <w:r w:rsidRPr="008614BA">
                              <w:rPr>
                                <w:b/>
                                <w:bCs/>
                              </w:rPr>
                              <w:t>€ HT</w:t>
                            </w:r>
                          </w:p>
                          <w:p w14:paraId="1BD1AA88" w14:textId="77777777" w:rsidR="008D7A45" w:rsidRDefault="008D7A45" w:rsidP="00A34300">
                            <w:pPr>
                              <w:widowControl w:val="0"/>
                            </w:pPr>
                          </w:p>
                          <w:p w14:paraId="5587E1F8" w14:textId="77777777" w:rsidR="008D7A45" w:rsidRPr="00A34300" w:rsidRDefault="008D7A45" w:rsidP="00A34300">
                            <w:pPr>
                              <w:widowControl w:val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Date de réalisation :  </w:t>
                            </w:r>
                            <w:r w:rsidR="00D33E98">
                              <w:rPr>
                                <w:b/>
                                <w:bCs/>
                              </w:rPr>
                              <w:t>2018-2019</w:t>
                            </w:r>
                          </w:p>
                          <w:p w14:paraId="58F4DAA2" w14:textId="77777777" w:rsidR="008D7A45" w:rsidRPr="00A34300" w:rsidRDefault="008D7A45" w:rsidP="00A3430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3ED9" id="_x0000_s1031" type="#_x0000_t202" style="position:absolute;left:0;text-align:left;margin-left:221.2pt;margin-top:248.05pt;width:259.6pt;height:13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">
                <v:stroke dashstyle="1 1" endcap="round"/>
                <v:textbox>
                  <w:txbxContent>
                    <w:p w14:paraId="31DDCAAB" w14:textId="77777777" w:rsidR="008D7A45" w:rsidRPr="00A34300" w:rsidRDefault="008D7A45" w:rsidP="00A34300">
                      <w:pPr>
                        <w:jc w:val="center"/>
                        <w:rPr>
                          <w:b/>
                          <w:color w:val="0070C0"/>
                          <w:sz w:val="28"/>
                          <w:u w:val="single"/>
                        </w:rPr>
                      </w:pPr>
                      <w:r w:rsidRPr="00A34300">
                        <w:rPr>
                          <w:b/>
                          <w:color w:val="0070C0"/>
                          <w:sz w:val="28"/>
                          <w:u w:val="single"/>
                        </w:rPr>
                        <w:t>CARACTERISTIQUES DU CONTRAT</w:t>
                      </w:r>
                    </w:p>
                    <w:p w14:paraId="24B4DF7C" w14:textId="77777777" w:rsidR="008D7A45" w:rsidRDefault="008D7A45" w:rsidP="00A34300">
                      <w:pPr>
                        <w:widowControl w:val="0"/>
                        <w:rPr>
                          <w:b/>
                          <w:bCs/>
                        </w:rPr>
                      </w:pPr>
                    </w:p>
                    <w:p w14:paraId="49EE57F6" w14:textId="77777777" w:rsidR="008D7A45" w:rsidRDefault="008D7A45" w:rsidP="00A34300">
                      <w:pPr>
                        <w:widowControl w:val="0"/>
                      </w:pPr>
                      <w:r>
                        <w:rPr>
                          <w:b/>
                          <w:bCs/>
                        </w:rPr>
                        <w:t xml:space="preserve">Missions : </w:t>
                      </w:r>
                      <w:r w:rsidRPr="008614BA">
                        <w:rPr>
                          <w:b/>
                          <w:bCs/>
                        </w:rPr>
                        <w:t xml:space="preserve">Maitrise d’œuvre </w:t>
                      </w:r>
                      <w:r w:rsidR="00D33E98" w:rsidRPr="008614BA">
                        <w:rPr>
                          <w:b/>
                          <w:bCs/>
                        </w:rPr>
                        <w:t>(ACT-VISA-DET-AOR)</w:t>
                      </w:r>
                    </w:p>
                    <w:p w14:paraId="57B14FE2" w14:textId="77777777" w:rsidR="008D7A45" w:rsidRDefault="008D7A45" w:rsidP="00A34300">
                      <w:pPr>
                        <w:widowControl w:val="0"/>
                      </w:pPr>
                    </w:p>
                    <w:p w14:paraId="485270EF" w14:textId="77777777" w:rsidR="008D7A45" w:rsidRDefault="008D7A45" w:rsidP="00A34300">
                      <w:pPr>
                        <w:widowControl w:val="0"/>
                      </w:pPr>
                      <w:r>
                        <w:rPr>
                          <w:b/>
                          <w:bCs/>
                        </w:rPr>
                        <w:t xml:space="preserve">Sous-traitance : </w:t>
                      </w:r>
                      <w:r w:rsidR="008614BA" w:rsidRPr="008614BA">
                        <w:rPr>
                          <w:b/>
                          <w:bCs/>
                        </w:rPr>
                        <w:t>Aucune</w:t>
                      </w:r>
                    </w:p>
                    <w:p w14:paraId="1DC366E1" w14:textId="77777777" w:rsidR="008D7A45" w:rsidRDefault="008D7A45" w:rsidP="00A34300">
                      <w:pPr>
                        <w:widowControl w:val="0"/>
                      </w:pPr>
                    </w:p>
                    <w:p w14:paraId="6C4E8859" w14:textId="77777777" w:rsidR="008D7A45" w:rsidRDefault="008D7A45" w:rsidP="00A34300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Montant du contrat :  </w:t>
                      </w:r>
                      <w:r w:rsidR="00D33E98" w:rsidRPr="008614BA">
                        <w:rPr>
                          <w:b/>
                          <w:bCs/>
                        </w:rPr>
                        <w:t xml:space="preserve">4 825,00 </w:t>
                      </w:r>
                      <w:r w:rsidRPr="008614BA">
                        <w:rPr>
                          <w:b/>
                          <w:bCs/>
                        </w:rPr>
                        <w:t>€ HT</w:t>
                      </w:r>
                    </w:p>
                    <w:p w14:paraId="1BD1AA88" w14:textId="77777777" w:rsidR="008D7A45" w:rsidRDefault="008D7A45" w:rsidP="00A34300">
                      <w:pPr>
                        <w:widowControl w:val="0"/>
                      </w:pPr>
                    </w:p>
                    <w:p w14:paraId="5587E1F8" w14:textId="77777777" w:rsidR="008D7A45" w:rsidRPr="00A34300" w:rsidRDefault="008D7A45" w:rsidP="00A34300">
                      <w:pPr>
                        <w:widowControl w:val="0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Date de réalisation :  </w:t>
                      </w:r>
                      <w:r w:rsidR="00D33E98">
                        <w:rPr>
                          <w:b/>
                          <w:bCs/>
                        </w:rPr>
                        <w:t>2018-2019</w:t>
                      </w:r>
                    </w:p>
                    <w:p w14:paraId="58F4DAA2" w14:textId="77777777" w:rsidR="008D7A45" w:rsidRPr="00A34300" w:rsidRDefault="008D7A45" w:rsidP="00A34300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1C31A7">
        <w:t>image</w:t>
      </w:r>
      <w:proofErr w:type="gramEnd"/>
    </w:p>
    <w:sectPr w:rsidR="00A34300" w:rsidRPr="00E5014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64CF7" w14:textId="77777777" w:rsidR="001B3E6A" w:rsidRDefault="001B3E6A">
      <w:r>
        <w:separator/>
      </w:r>
    </w:p>
  </w:endnote>
  <w:endnote w:type="continuationSeparator" w:id="0">
    <w:p w14:paraId="2D13FAC8" w14:textId="77777777" w:rsidR="001B3E6A" w:rsidRDefault="001B3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E9DD1" w14:textId="78BC511F" w:rsidR="008D7A45" w:rsidRDefault="008D7A45">
    <w:pPr>
      <w:pStyle w:val="Pieddepage"/>
      <w:pBdr>
        <w:top w:val="single" w:sz="4" w:space="1" w:color="999999"/>
      </w:pBdr>
      <w:rPr>
        <w:rStyle w:val="Numrodepage"/>
        <w:color w:val="999999"/>
      </w:rPr>
    </w:pPr>
    <w:r w:rsidRPr="00841F4E">
      <w:rPr>
        <w:color w:val="BFBFBF"/>
      </w:rPr>
      <w:t xml:space="preserve">Socama Ingénierie – </w:t>
    </w:r>
    <w:r>
      <w:rPr>
        <w:color w:val="BFBFBF"/>
      </w:rPr>
      <w:t>E-MO-REA-</w:t>
    </w:r>
    <w:r w:rsidR="00E169D9">
      <w:rPr>
        <w:color w:val="BFBFBF"/>
      </w:rPr>
      <w:t>0230-Rev0</w:t>
    </w:r>
    <w:r>
      <w:rPr>
        <w:color w:val="BFBFBF"/>
      </w:rPr>
      <w:tab/>
    </w:r>
    <w:r>
      <w:rPr>
        <w:color w:val="999999"/>
        <w:sz w:val="12"/>
      </w:rPr>
      <w:tab/>
    </w:r>
    <w:r>
      <w:rPr>
        <w:rStyle w:val="Numrodepage"/>
        <w:color w:val="999999"/>
      </w:rPr>
      <w:fldChar w:fldCharType="begin"/>
    </w:r>
    <w:r>
      <w:rPr>
        <w:rStyle w:val="Numrodepage"/>
        <w:color w:val="999999"/>
      </w:rPr>
      <w:instrText xml:space="preserve">PAGE  </w:instrText>
    </w:r>
    <w:r>
      <w:rPr>
        <w:rStyle w:val="Numrodepage"/>
        <w:color w:val="999999"/>
      </w:rPr>
      <w:fldChar w:fldCharType="separate"/>
    </w:r>
    <w:r w:rsidR="00F61EAB">
      <w:rPr>
        <w:rStyle w:val="Numrodepage"/>
        <w:noProof/>
        <w:color w:val="999999"/>
      </w:rPr>
      <w:t>1</w:t>
    </w:r>
    <w:r>
      <w:rPr>
        <w:rStyle w:val="Numrodepage"/>
        <w:color w:val="999999"/>
      </w:rPr>
      <w:fldChar w:fldCharType="end"/>
    </w:r>
    <w:r>
      <w:rPr>
        <w:rStyle w:val="Numrodepage"/>
        <w:color w:val="999999"/>
      </w:rPr>
      <w:t>/</w:t>
    </w:r>
    <w:r>
      <w:rPr>
        <w:rStyle w:val="Numrodepage"/>
        <w:color w:val="999999"/>
      </w:rPr>
      <w:fldChar w:fldCharType="begin"/>
    </w:r>
    <w:r>
      <w:rPr>
        <w:rStyle w:val="Numrodepage"/>
        <w:color w:val="999999"/>
      </w:rPr>
      <w:instrText xml:space="preserve"> SECTIONPAGES </w:instrText>
    </w:r>
    <w:r>
      <w:rPr>
        <w:rStyle w:val="Numrodepage"/>
        <w:color w:val="999999"/>
      </w:rPr>
      <w:fldChar w:fldCharType="separate"/>
    </w:r>
    <w:r w:rsidR="00C32FFF">
      <w:rPr>
        <w:rStyle w:val="Numrodepage"/>
        <w:noProof/>
        <w:color w:val="999999"/>
      </w:rPr>
      <w:t>1</w:t>
    </w:r>
    <w:r>
      <w:rPr>
        <w:rStyle w:val="Numrodepage"/>
        <w:color w:val="999999"/>
      </w:rPr>
      <w:fldChar w:fldCharType="end"/>
    </w:r>
  </w:p>
  <w:p w14:paraId="20192269" w14:textId="77777777" w:rsidR="008D7A45" w:rsidRDefault="008D7A45">
    <w:pPr>
      <w:pStyle w:val="Pieddepage"/>
      <w:ind w:right="360"/>
      <w:rPr>
        <w:rStyle w:val="Numrodepage"/>
        <w:color w:val="999999"/>
      </w:rPr>
    </w:pPr>
    <w:r>
      <w:rPr>
        <w:color w:val="999999"/>
        <w:sz w:val="8"/>
      </w:rPr>
      <w:fldChar w:fldCharType="begin"/>
    </w:r>
    <w:r>
      <w:rPr>
        <w:color w:val="999999"/>
        <w:sz w:val="8"/>
      </w:rPr>
      <w:instrText xml:space="preserve"> FILENAME  \p  \* MERGEFORMAT </w:instrText>
    </w:r>
    <w:r>
      <w:rPr>
        <w:color w:val="999999"/>
        <w:sz w:val="8"/>
      </w:rPr>
      <w:fldChar w:fldCharType="separate"/>
    </w:r>
    <w:r w:rsidR="006C77BF">
      <w:rPr>
        <w:noProof/>
        <w:color w:val="999999"/>
        <w:sz w:val="8"/>
      </w:rPr>
      <w:t>Document2</w:t>
    </w:r>
    <w:r>
      <w:rPr>
        <w:color w:val="999999"/>
        <w:sz w:val="8"/>
      </w:rPr>
      <w:fldChar w:fldCharType="end"/>
    </w:r>
    <w:r>
      <w:rPr>
        <w:color w:val="999999"/>
        <w:sz w:val="8"/>
      </w:rPr>
      <w:t xml:space="preserve"> - </w:t>
    </w:r>
    <w:r>
      <w:rPr>
        <w:color w:val="999999"/>
        <w:sz w:val="8"/>
      </w:rPr>
      <w:fldChar w:fldCharType="begin"/>
    </w:r>
    <w:r>
      <w:rPr>
        <w:color w:val="999999"/>
        <w:sz w:val="8"/>
      </w:rPr>
      <w:instrText xml:space="preserve"> PRINTDATE  \@ "dd/MM/yyyy"  \* MERGEFORMAT </w:instrText>
    </w:r>
    <w:r>
      <w:rPr>
        <w:color w:val="999999"/>
        <w:sz w:val="8"/>
      </w:rPr>
      <w:fldChar w:fldCharType="separate"/>
    </w:r>
    <w:r w:rsidR="006C77BF">
      <w:rPr>
        <w:noProof/>
        <w:color w:val="999999"/>
        <w:sz w:val="8"/>
      </w:rPr>
      <w:t>16/06/2015</w:t>
    </w:r>
    <w:r>
      <w:rPr>
        <w:color w:val="999999"/>
        <w:sz w:val="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214E" w14:textId="77777777" w:rsidR="008D7A45" w:rsidRDefault="008D7A4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ECBB661" w14:textId="77777777" w:rsidR="008D7A45" w:rsidRDefault="008D7A45">
    <w:pPr>
      <w:pStyle w:val="Pieddepage"/>
      <w:pBdr>
        <w:top w:val="single" w:sz="4" w:space="1" w:color="999999"/>
      </w:pBdr>
      <w:tabs>
        <w:tab w:val="clear" w:pos="4536"/>
        <w:tab w:val="clear" w:pos="9072"/>
        <w:tab w:val="right" w:pos="9070"/>
      </w:tabs>
      <w:ind w:right="360"/>
      <w:rPr>
        <w:color w:val="999999"/>
      </w:rPr>
    </w:pPr>
    <w:r>
      <w:rPr>
        <w:color w:val="999999"/>
      </w:rPr>
      <w:t>SOCAMA Ingénierie – Site / Auteur – Mois Année- /</w:t>
    </w:r>
    <w:r>
      <w:rPr>
        <w:color w:val="999999"/>
      </w:rPr>
      <w:fldChar w:fldCharType="begin"/>
    </w:r>
    <w:r>
      <w:rPr>
        <w:color w:val="999999"/>
      </w:rPr>
      <w:instrText xml:space="preserve"> SECTIONPAGES  \* MERGEFORMAT </w:instrText>
    </w:r>
    <w:r>
      <w:rPr>
        <w:color w:val="999999"/>
      </w:rPr>
      <w:fldChar w:fldCharType="separate"/>
    </w:r>
    <w:r>
      <w:rPr>
        <w:noProof/>
        <w:color w:val="999999"/>
      </w:rPr>
      <w:t>1</w:t>
    </w:r>
    <w:r>
      <w:rPr>
        <w:color w:val="999999"/>
      </w:rPr>
      <w:fldChar w:fldCharType="end"/>
    </w:r>
    <w:r>
      <w:rPr>
        <w:color w:val="999999"/>
      </w:rPr>
      <w:tab/>
    </w:r>
  </w:p>
  <w:p w14:paraId="1820899F" w14:textId="77777777" w:rsidR="008D7A45" w:rsidRDefault="008D7A45">
    <w:pPr>
      <w:pStyle w:val="Pieddepage"/>
      <w:pBdr>
        <w:top w:val="single" w:sz="4" w:space="1" w:color="999999"/>
      </w:pBdr>
      <w:tabs>
        <w:tab w:val="left" w:pos="4020"/>
      </w:tabs>
      <w:rPr>
        <w:color w:val="999999"/>
        <w:sz w:val="8"/>
      </w:rPr>
    </w:pPr>
    <w:r>
      <w:rPr>
        <w:sz w:val="8"/>
      </w:rPr>
      <w:fldChar w:fldCharType="begin"/>
    </w:r>
    <w:r>
      <w:rPr>
        <w:sz w:val="8"/>
      </w:rPr>
      <w:instrText xml:space="preserve"> FILENAME  \p  \* MERGEFORMAT </w:instrText>
    </w:r>
    <w:r>
      <w:rPr>
        <w:sz w:val="8"/>
      </w:rPr>
      <w:fldChar w:fldCharType="separate"/>
    </w:r>
    <w:r w:rsidR="006C77BF">
      <w:rPr>
        <w:noProof/>
        <w:sz w:val="8"/>
      </w:rPr>
      <w:t>Document2</w:t>
    </w:r>
    <w:r>
      <w:rPr>
        <w:sz w:val="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EA161" w14:textId="77777777" w:rsidR="001B3E6A" w:rsidRDefault="001B3E6A">
      <w:r>
        <w:separator/>
      </w:r>
    </w:p>
  </w:footnote>
  <w:footnote w:type="continuationSeparator" w:id="0">
    <w:p w14:paraId="4F3664B9" w14:textId="77777777" w:rsidR="001B3E6A" w:rsidRDefault="001B3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jc w:val="center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06"/>
    </w:tblGrid>
    <w:tr w:rsidR="008D7A45" w14:paraId="35EF6FA2" w14:textId="77777777" w:rsidTr="00176277">
      <w:trPr>
        <w:trHeight w:val="394"/>
        <w:jc w:val="center"/>
      </w:trPr>
      <w:tc>
        <w:tcPr>
          <w:tcW w:w="10206" w:type="dxa"/>
          <w:vAlign w:val="center"/>
        </w:tcPr>
        <w:p w14:paraId="4E7D3F3A" w14:textId="77777777" w:rsidR="008D7A45" w:rsidRDefault="006C77BF" w:rsidP="00176277">
          <w:r w:rsidRPr="000F5A16">
            <w:rPr>
              <w:noProof/>
            </w:rPr>
            <w:drawing>
              <wp:inline distT="0" distB="0" distL="0" distR="0" wp14:anchorId="6D6581FF" wp14:editId="6A38F44B">
                <wp:extent cx="3505200" cy="594360"/>
                <wp:effectExtent l="0" t="0" r="0" b="0"/>
                <wp:docPr id="1" name="Image 1" descr="new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new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052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9A7258" w14:textId="77777777" w:rsidR="008D7A45" w:rsidRPr="00DD6902" w:rsidRDefault="008D7A45" w:rsidP="00DD690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C578D" w14:textId="77777777" w:rsidR="008D7A45" w:rsidRDefault="008D7A45">
    <w:pPr>
      <w:pStyle w:val="En-tte"/>
      <w:pBdr>
        <w:bottom w:val="single" w:sz="4" w:space="1" w:color="999999"/>
      </w:pBdr>
      <w:tabs>
        <w:tab w:val="left" w:pos="4980"/>
      </w:tabs>
      <w:rPr>
        <w:color w:val="999999"/>
      </w:rPr>
    </w:pPr>
    <w:r>
      <w:rPr>
        <w:color w:val="999999"/>
      </w:rPr>
      <w:t>Maître d’ouvrage – Affaire - Programme – Type de dossier</w:t>
    </w:r>
    <w:r>
      <w:rPr>
        <w:color w:val="999999"/>
      </w:rPr>
      <w:tab/>
    </w:r>
    <w:r>
      <w:rPr>
        <w:color w:val="999999"/>
      </w:rPr>
      <w:tab/>
    </w:r>
    <w:r>
      <w:rPr>
        <w:color w:val="999999"/>
      </w:rPr>
      <w:tab/>
      <w:t>Nom de la pièce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54C20"/>
    <w:multiLevelType w:val="hybridMultilevel"/>
    <w:tmpl w:val="C2024F70"/>
    <w:lvl w:ilvl="0" w:tplc="6ADE4E4A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F77D6"/>
    <w:multiLevelType w:val="hybridMultilevel"/>
    <w:tmpl w:val="EE28F8D2"/>
    <w:lvl w:ilvl="0" w:tplc="DC321D2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D65C9"/>
    <w:multiLevelType w:val="hybridMultilevel"/>
    <w:tmpl w:val="E53E2CCE"/>
    <w:lvl w:ilvl="0" w:tplc="5686E0EC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959C1"/>
    <w:multiLevelType w:val="hybridMultilevel"/>
    <w:tmpl w:val="C9BAA150"/>
    <w:lvl w:ilvl="0" w:tplc="040C0001">
      <w:start w:val="1"/>
      <w:numFmt w:val="bullet"/>
      <w:lvlText w:val=""/>
      <w:lvlJc w:val="left"/>
      <w:pPr>
        <w:tabs>
          <w:tab w:val="num" w:pos="1471"/>
        </w:tabs>
        <w:ind w:left="14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30F3C"/>
    <w:multiLevelType w:val="multilevel"/>
    <w:tmpl w:val="20D27A42"/>
    <w:lvl w:ilvl="0">
      <w:start w:val="1"/>
      <w:numFmt w:val="decimal"/>
      <w:lvlText w:val="%1."/>
      <w:lvlJc w:val="left"/>
      <w:pPr>
        <w:tabs>
          <w:tab w:val="num" w:pos="624"/>
        </w:tabs>
        <w:ind w:left="7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80"/>
        </w:tabs>
        <w:ind w:left="11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00"/>
        </w:tabs>
        <w:ind w:left="15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20"/>
        </w:tabs>
        <w:ind w:left="20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25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0"/>
        </w:tabs>
        <w:ind w:left="30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80"/>
        </w:tabs>
        <w:ind w:left="35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00"/>
        </w:tabs>
        <w:ind w:left="40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4660" w:hanging="1440"/>
      </w:pPr>
      <w:rPr>
        <w:rFonts w:hint="default"/>
      </w:rPr>
    </w:lvl>
  </w:abstractNum>
  <w:abstractNum w:abstractNumId="5" w15:restartNumberingAfterBreak="0">
    <w:nsid w:val="301E361B"/>
    <w:multiLevelType w:val="multilevel"/>
    <w:tmpl w:val="4D7CEC1A"/>
    <w:lvl w:ilvl="0">
      <w:start w:val="1"/>
      <w:numFmt w:val="upperRoman"/>
      <w:lvlText w:val="%1."/>
      <w:lvlJc w:val="left"/>
      <w:pPr>
        <w:tabs>
          <w:tab w:val="num" w:pos="624"/>
        </w:tabs>
        <w:ind w:left="7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80"/>
        </w:tabs>
        <w:ind w:left="11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00"/>
        </w:tabs>
        <w:ind w:left="15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20"/>
        </w:tabs>
        <w:ind w:left="20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25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0"/>
        </w:tabs>
        <w:ind w:left="30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80"/>
        </w:tabs>
        <w:ind w:left="35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00"/>
        </w:tabs>
        <w:ind w:left="40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4660" w:hanging="1440"/>
      </w:pPr>
      <w:rPr>
        <w:rFonts w:hint="default"/>
      </w:rPr>
    </w:lvl>
  </w:abstractNum>
  <w:abstractNum w:abstractNumId="6" w15:restartNumberingAfterBreak="0">
    <w:nsid w:val="34E74AB3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95407F2"/>
    <w:multiLevelType w:val="hybridMultilevel"/>
    <w:tmpl w:val="1B2CE09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9DA1952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1AC20FB"/>
    <w:multiLevelType w:val="hybridMultilevel"/>
    <w:tmpl w:val="A916561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F104CE5"/>
    <w:multiLevelType w:val="multilevel"/>
    <w:tmpl w:val="7D966E66"/>
    <w:lvl w:ilvl="0">
      <w:start w:val="4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36170D0"/>
    <w:multiLevelType w:val="multilevel"/>
    <w:tmpl w:val="8E142214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2" w15:restartNumberingAfterBreak="0">
    <w:nsid w:val="55347914"/>
    <w:multiLevelType w:val="hybridMultilevel"/>
    <w:tmpl w:val="4BDC9568"/>
    <w:lvl w:ilvl="0" w:tplc="040C0001">
      <w:start w:val="1"/>
      <w:numFmt w:val="bullet"/>
      <w:lvlText w:val=""/>
      <w:lvlJc w:val="left"/>
      <w:pPr>
        <w:tabs>
          <w:tab w:val="num" w:pos="2181"/>
        </w:tabs>
        <w:ind w:left="21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3" w15:restartNumberingAfterBreak="0">
    <w:nsid w:val="6A04653F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B0D10B6"/>
    <w:multiLevelType w:val="hybridMultilevel"/>
    <w:tmpl w:val="CFBCDC10"/>
    <w:lvl w:ilvl="0" w:tplc="6ADE4E4A">
      <w:start w:val="1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F1547A1"/>
    <w:multiLevelType w:val="multilevel"/>
    <w:tmpl w:val="8DD824BC"/>
    <w:lvl w:ilvl="0">
      <w:start w:val="1"/>
      <w:numFmt w:val="upperRoman"/>
      <w:pStyle w:val="Titre1"/>
      <w:lvlText w:val="%1."/>
      <w:lvlJc w:val="left"/>
      <w:pPr>
        <w:tabs>
          <w:tab w:val="num" w:pos="1060"/>
        </w:tabs>
        <w:ind w:left="700" w:hanging="36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1132" w:hanging="432"/>
      </w:pPr>
      <w:rPr>
        <w:rFonts w:hint="default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1564" w:hanging="504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2068" w:hanging="648"/>
      </w:pPr>
      <w:rPr>
        <w:rFonts w:hint="default"/>
      </w:rPr>
    </w:lvl>
    <w:lvl w:ilvl="4">
      <w:start w:val="1"/>
      <w:numFmt w:val="decimal"/>
      <w:pStyle w:val="Titre5"/>
      <w:suff w:val="space"/>
      <w:lvlText w:val="%1.%2.%3.%4.%5."/>
      <w:lvlJc w:val="left"/>
      <w:pPr>
        <w:ind w:left="25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076"/>
        </w:tabs>
        <w:ind w:left="30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580"/>
        </w:tabs>
        <w:ind w:left="35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084"/>
        </w:tabs>
        <w:ind w:left="40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60"/>
        </w:tabs>
        <w:ind w:left="4660" w:hanging="1440"/>
      </w:pPr>
      <w:rPr>
        <w:rFonts w:hint="default"/>
      </w:rPr>
    </w:lvl>
  </w:abstractNum>
  <w:abstractNum w:abstractNumId="16" w15:restartNumberingAfterBreak="0">
    <w:nsid w:val="777763A7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7B1F1DEA"/>
    <w:multiLevelType w:val="hybridMultilevel"/>
    <w:tmpl w:val="EADA5F94"/>
    <w:lvl w:ilvl="0" w:tplc="71BA727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91A26"/>
    <w:multiLevelType w:val="hybridMultilevel"/>
    <w:tmpl w:val="CF64CEA8"/>
    <w:lvl w:ilvl="0" w:tplc="71BA727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D073C6"/>
    <w:multiLevelType w:val="hybridMultilevel"/>
    <w:tmpl w:val="6930D7FE"/>
    <w:lvl w:ilvl="0" w:tplc="040C0001">
      <w:start w:val="1"/>
      <w:numFmt w:val="bullet"/>
      <w:lvlText w:val=""/>
      <w:lvlJc w:val="left"/>
      <w:pPr>
        <w:tabs>
          <w:tab w:val="num" w:pos="1471"/>
        </w:tabs>
        <w:ind w:left="14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52D90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FB05E93"/>
    <w:multiLevelType w:val="hybridMultilevel"/>
    <w:tmpl w:val="ED12730C"/>
    <w:lvl w:ilvl="0" w:tplc="0282ACB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20"/>
  </w:num>
  <w:num w:numId="5">
    <w:abstractNumId w:val="5"/>
  </w:num>
  <w:num w:numId="6">
    <w:abstractNumId w:val="21"/>
  </w:num>
  <w:num w:numId="7">
    <w:abstractNumId w:val="10"/>
  </w:num>
  <w:num w:numId="8">
    <w:abstractNumId w:val="6"/>
  </w:num>
  <w:num w:numId="9">
    <w:abstractNumId w:val="13"/>
  </w:num>
  <w:num w:numId="10">
    <w:abstractNumId w:val="16"/>
  </w:num>
  <w:num w:numId="11">
    <w:abstractNumId w:val="8"/>
  </w:num>
  <w:num w:numId="12">
    <w:abstractNumId w:val="3"/>
  </w:num>
  <w:num w:numId="13">
    <w:abstractNumId w:val="9"/>
  </w:num>
  <w:num w:numId="14">
    <w:abstractNumId w:val="19"/>
  </w:num>
  <w:num w:numId="15">
    <w:abstractNumId w:val="12"/>
  </w:num>
  <w:num w:numId="16">
    <w:abstractNumId w:val="0"/>
  </w:num>
  <w:num w:numId="17">
    <w:abstractNumId w:val="1"/>
  </w:num>
  <w:num w:numId="18">
    <w:abstractNumId w:val="2"/>
  </w:num>
  <w:num w:numId="19">
    <w:abstractNumId w:val="14"/>
  </w:num>
  <w:num w:numId="20">
    <w:abstractNumId w:val="17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7BF"/>
    <w:rsid w:val="0001131D"/>
    <w:rsid w:val="000A43A2"/>
    <w:rsid w:val="000E031A"/>
    <w:rsid w:val="000F3F67"/>
    <w:rsid w:val="00116E39"/>
    <w:rsid w:val="00117145"/>
    <w:rsid w:val="0013058D"/>
    <w:rsid w:val="00176277"/>
    <w:rsid w:val="0019167A"/>
    <w:rsid w:val="001A1BB4"/>
    <w:rsid w:val="001B3E6A"/>
    <w:rsid w:val="001C31A7"/>
    <w:rsid w:val="001F69B1"/>
    <w:rsid w:val="00205C79"/>
    <w:rsid w:val="00370A97"/>
    <w:rsid w:val="003C4700"/>
    <w:rsid w:val="003E2F63"/>
    <w:rsid w:val="003E6062"/>
    <w:rsid w:val="003F4AEC"/>
    <w:rsid w:val="003F7B12"/>
    <w:rsid w:val="004F168C"/>
    <w:rsid w:val="0051686A"/>
    <w:rsid w:val="00561126"/>
    <w:rsid w:val="0058383A"/>
    <w:rsid w:val="005E023A"/>
    <w:rsid w:val="00667FC6"/>
    <w:rsid w:val="006C77BF"/>
    <w:rsid w:val="006D68DB"/>
    <w:rsid w:val="00765D73"/>
    <w:rsid w:val="00774A51"/>
    <w:rsid w:val="007A767E"/>
    <w:rsid w:val="007D4B54"/>
    <w:rsid w:val="007E5DCE"/>
    <w:rsid w:val="00832D61"/>
    <w:rsid w:val="00833395"/>
    <w:rsid w:val="00841F4E"/>
    <w:rsid w:val="008614BA"/>
    <w:rsid w:val="00872FF4"/>
    <w:rsid w:val="008D7A45"/>
    <w:rsid w:val="008E6236"/>
    <w:rsid w:val="00915E63"/>
    <w:rsid w:val="00932BB7"/>
    <w:rsid w:val="00961DF6"/>
    <w:rsid w:val="00A135A7"/>
    <w:rsid w:val="00A34300"/>
    <w:rsid w:val="00A37BB5"/>
    <w:rsid w:val="00A57A75"/>
    <w:rsid w:val="00A8606D"/>
    <w:rsid w:val="00B14275"/>
    <w:rsid w:val="00B92ABA"/>
    <w:rsid w:val="00C26642"/>
    <w:rsid w:val="00C32FFF"/>
    <w:rsid w:val="00C57293"/>
    <w:rsid w:val="00C825F5"/>
    <w:rsid w:val="00C8541F"/>
    <w:rsid w:val="00C94235"/>
    <w:rsid w:val="00D326BC"/>
    <w:rsid w:val="00D33E98"/>
    <w:rsid w:val="00D40EA5"/>
    <w:rsid w:val="00D63D52"/>
    <w:rsid w:val="00D6604F"/>
    <w:rsid w:val="00D9203B"/>
    <w:rsid w:val="00DB62FD"/>
    <w:rsid w:val="00DD6902"/>
    <w:rsid w:val="00DE429B"/>
    <w:rsid w:val="00DF5086"/>
    <w:rsid w:val="00E04402"/>
    <w:rsid w:val="00E05832"/>
    <w:rsid w:val="00E1067E"/>
    <w:rsid w:val="00E169D9"/>
    <w:rsid w:val="00E50147"/>
    <w:rsid w:val="00E531DC"/>
    <w:rsid w:val="00EF5C30"/>
    <w:rsid w:val="00F273A4"/>
    <w:rsid w:val="00F61EAB"/>
    <w:rsid w:val="00F74823"/>
    <w:rsid w:val="00FA41F3"/>
    <w:rsid w:val="00FB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9AA10C9"/>
  <w15:chartTrackingRefBased/>
  <w15:docId w15:val="{9E747032-0869-4698-8EFB-F250757D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hAnsi="Arial" w:cs="Arial"/>
    </w:rPr>
  </w:style>
  <w:style w:type="paragraph" w:styleId="Titre1">
    <w:name w:val="heading 1"/>
    <w:basedOn w:val="Normal"/>
    <w:next w:val="Normal"/>
    <w:qFormat/>
    <w:pPr>
      <w:numPr>
        <w:numId w:val="3"/>
      </w:numPr>
      <w:spacing w:before="400" w:after="280"/>
      <w:jc w:val="left"/>
      <w:outlineLvl w:val="0"/>
    </w:pPr>
    <w:rPr>
      <w:b/>
      <w:bCs/>
      <w:caps/>
      <w:sz w:val="24"/>
      <w:szCs w:val="24"/>
      <w:u w:val="single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3"/>
      </w:numPr>
      <w:spacing w:before="400" w:after="240"/>
      <w:jc w:val="left"/>
      <w:outlineLvl w:val="1"/>
    </w:pPr>
    <w:rPr>
      <w:b/>
      <w:bCs/>
      <w:caps/>
      <w:u w:val="double"/>
    </w:rPr>
  </w:style>
  <w:style w:type="paragraph" w:styleId="Titre3">
    <w:name w:val="heading 3"/>
    <w:basedOn w:val="Normal"/>
    <w:qFormat/>
    <w:pPr>
      <w:keepNext/>
      <w:numPr>
        <w:ilvl w:val="2"/>
        <w:numId w:val="3"/>
      </w:numPr>
      <w:tabs>
        <w:tab w:val="left" w:pos="4221"/>
      </w:tabs>
      <w:spacing w:before="360" w:after="120"/>
      <w:ind w:right="851"/>
      <w:jc w:val="left"/>
      <w:outlineLvl w:val="2"/>
    </w:pPr>
    <w:rPr>
      <w:b/>
      <w:bCs/>
      <w:snapToGrid w:val="0"/>
      <w:u w:val="single"/>
    </w:rPr>
  </w:style>
  <w:style w:type="paragraph" w:styleId="Titre4">
    <w:name w:val="heading 4"/>
    <w:aliases w:val="Titre 4 Car"/>
    <w:basedOn w:val="Normal"/>
    <w:next w:val="Normal"/>
    <w:qFormat/>
    <w:pPr>
      <w:keepNext/>
      <w:numPr>
        <w:ilvl w:val="3"/>
        <w:numId w:val="3"/>
      </w:numPr>
      <w:spacing w:before="360" w:after="80"/>
      <w:jc w:val="left"/>
      <w:outlineLvl w:val="3"/>
    </w:pPr>
    <w:rPr>
      <w:b/>
      <w:bCs/>
      <w:i/>
      <w:iCs/>
      <w:u w:val="single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3"/>
      </w:numPr>
      <w:spacing w:before="360" w:after="40"/>
      <w:outlineLvl w:val="4"/>
    </w:pPr>
    <w:rPr>
      <w:i/>
      <w:iCs/>
      <w:u w:val="single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b/>
      <w:bCs/>
      <w:sz w:val="32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bCs/>
      <w:sz w:val="28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:sz w:val="40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</w:style>
  <w:style w:type="character" w:styleId="Numrodepage">
    <w:name w:val="page number"/>
    <w:basedOn w:val="Policepardfaut"/>
    <w:semiHidden/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i/>
      <w:iCs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i/>
      <w:sz w:val="16"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customStyle="1" w:styleId="TitreChemise1">
    <w:name w:val="Titre Chemise 1"/>
    <w:basedOn w:val="Normal"/>
    <w:pPr>
      <w:keepNext/>
      <w:spacing w:before="800"/>
      <w:jc w:val="center"/>
      <w:outlineLvl w:val="5"/>
    </w:pPr>
    <w:rPr>
      <w:b/>
      <w:bCs/>
      <w:caps/>
      <w:sz w:val="32"/>
    </w:rPr>
  </w:style>
  <w:style w:type="paragraph" w:customStyle="1" w:styleId="TitreChemise2">
    <w:name w:val="Titre Chemise 2"/>
    <w:basedOn w:val="Titre7"/>
    <w:pPr>
      <w:spacing w:after="240"/>
      <w:jc w:val="center"/>
    </w:pPr>
  </w:style>
  <w:style w:type="paragraph" w:customStyle="1" w:styleId="TitreChemise3">
    <w:name w:val="Titre Chemise 3"/>
    <w:basedOn w:val="Titre8"/>
    <w:pPr>
      <w:spacing w:before="1000" w:after="1000"/>
      <w:jc w:val="center"/>
    </w:pPr>
    <w:rPr>
      <w:caps/>
    </w:rPr>
  </w:style>
  <w:style w:type="paragraph" w:customStyle="1" w:styleId="TitreChemise4">
    <w:name w:val="Titre Chemise 4"/>
    <w:basedOn w:val="Titre9"/>
    <w:pPr>
      <w:spacing w:after="120"/>
      <w:jc w:val="center"/>
    </w:pPr>
  </w:style>
  <w:style w:type="paragraph" w:styleId="TM1">
    <w:name w:val="toc 1"/>
    <w:basedOn w:val="Normal"/>
    <w:next w:val="Normal"/>
    <w:autoRedefine/>
    <w:uiPriority w:val="39"/>
  </w:style>
  <w:style w:type="paragraph" w:styleId="TM2">
    <w:name w:val="toc 2"/>
    <w:basedOn w:val="Normal"/>
    <w:next w:val="Normal"/>
    <w:autoRedefine/>
    <w:uiPriority w:val="39"/>
    <w:pPr>
      <w:ind w:left="200"/>
    </w:pPr>
  </w:style>
  <w:style w:type="paragraph" w:styleId="TM3">
    <w:name w:val="toc 3"/>
    <w:basedOn w:val="Normal"/>
    <w:next w:val="Normal"/>
    <w:autoRedefine/>
    <w:uiPriority w:val="39"/>
    <w:pPr>
      <w:ind w:left="400"/>
    </w:pPr>
  </w:style>
  <w:style w:type="paragraph" w:styleId="Corpsdetexte2">
    <w:name w:val="Body Text 2"/>
    <w:basedOn w:val="Normal"/>
    <w:link w:val="Corpsdetexte2Car"/>
    <w:rsid w:val="000E031A"/>
    <w:rPr>
      <w:rFonts w:ascii="Tahoma" w:hAnsi="Tahoma" w:cs="Tahoma"/>
    </w:rPr>
  </w:style>
  <w:style w:type="character" w:customStyle="1" w:styleId="Corpsdetexte2Car">
    <w:name w:val="Corps de texte 2 Car"/>
    <w:link w:val="Corpsdetexte2"/>
    <w:rsid w:val="000E031A"/>
    <w:rPr>
      <w:rFonts w:ascii="Tahoma" w:hAnsi="Tahoma" w:cs="Tahoma"/>
    </w:rPr>
  </w:style>
  <w:style w:type="paragraph" w:styleId="NormalWeb">
    <w:name w:val="Normal (Web)"/>
    <w:basedOn w:val="Normal"/>
    <w:rsid w:val="000E031A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70A97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sz w:val="28"/>
      <w:szCs w:val="28"/>
      <w:u w:val="none"/>
      <w:lang w:eastAsia="en-US"/>
    </w:rPr>
  </w:style>
  <w:style w:type="table" w:styleId="Grilledutableau">
    <w:name w:val="Table Grid"/>
    <w:basedOn w:val="TableauNormal"/>
    <w:rsid w:val="003C4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30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305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1686A"/>
    <w:pPr>
      <w:ind w:left="720"/>
      <w:contextualSpacing/>
    </w:pPr>
  </w:style>
  <w:style w:type="character" w:customStyle="1" w:styleId="style2821">
    <w:name w:val="style2821"/>
    <w:rsid w:val="00D33E98"/>
    <w:rPr>
      <w:rFonts w:ascii="Arial" w:hAnsi="Arial" w:cs="Arial" w:hint="default"/>
      <w:b/>
      <w:bCs/>
      <w:color w:val="FF99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ISO%20-%20A%20NE%20PAS%20TOUCHER%20SVP\ENREGISTREMENTS\REA\E-MO-REA-0230%20=%20fiche%20r&#233;f&#233;rence%20MO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F92B5-7C20-42C7-AA80-8330BC20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E-MO-REA-0230 = fiche référence MOE.dot</Template>
  <TotalTime>3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SYNDICAT</vt:lpstr>
    </vt:vector>
  </TitlesOfParts>
  <Company>Hewlett-Packard Company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SYNDICAT</dc:title>
  <dc:subject/>
  <dc:creator>Nathalie Dalmas</dc:creator>
  <cp:keywords/>
  <cp:lastModifiedBy>Philippe SAGOT</cp:lastModifiedBy>
  <cp:revision>3</cp:revision>
  <cp:lastPrinted>2015-06-16T15:01:00Z</cp:lastPrinted>
  <dcterms:created xsi:type="dcterms:W3CDTF">2020-05-04T09:01:00Z</dcterms:created>
  <dcterms:modified xsi:type="dcterms:W3CDTF">2020-05-06T15:08:00Z</dcterms:modified>
</cp:coreProperties>
</file>